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</w:rPr>
      </w:pPr>
      <w:bookmarkStart w:id="0" w:name="_GoBack"/>
      <w:bookmarkEnd w:id="0"/>
      <w:r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</w:rPr>
        <w:t>中共四川省委党校在职研究生入学考试考生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</w:rPr>
        <w:t>承诺书</w:t>
      </w:r>
    </w:p>
    <w:p>
      <w:pPr>
        <w:spacing w:before="156" w:beforeLines="50" w:after="156" w:afterLines="50" w:line="320" w:lineRule="exact"/>
        <w:jc w:val="center"/>
        <w:rPr>
          <w:rFonts w:ascii="Times New Roman" w:hAnsi="Times New Roman" w:eastAsia="楷体_GB2312"/>
          <w:sz w:val="30"/>
          <w:szCs w:val="30"/>
        </w:rPr>
      </w:pPr>
      <w:r>
        <w:rPr>
          <w:rFonts w:hint="eastAsia" w:ascii="Times New Roman" w:hAnsi="Times New Roman" w:eastAsia="楷体_GB2312"/>
          <w:sz w:val="30"/>
          <w:szCs w:val="30"/>
        </w:rPr>
        <w:t>（由承诺人使用钢笔或签字笔填写，要求字迹清晰）</w:t>
      </w:r>
    </w:p>
    <w:p>
      <w:pPr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本人自愿报名参加202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年中共四川省委党校在职研究生入学考试，我已阅读并知悉在职研究生招生入学考试的相关规定和要求，经认真考虑，郑重承诺以下事项：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1.报名时所提供的身份证、学历学位证、学信网认证报告等材料以及政治面貌、工作时间和工作地区等报名信息真实、准确、有效。如有虚假，本人愿承担一切责任。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2.知晓《考场规则》和《四川省党校在职研究生招生考试违规处理办法》，诚信参考，服从管理。考试过程中，自觉服从考试组织管理部门的统一安排，接受考试工作人员检查、监督和管理，遵守考场秩序和规则。如有违规行为，自愿服从处理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3.不携带手表等《考场规则》规定以外的物品入场。《准考证》正反两面在使用期间保持整洁，不做任何涂改、书写或其他记录。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4.一经录取，按时报到，及时缴纳学费及教材费。</w:t>
      </w:r>
    </w:p>
    <w:p>
      <w:pPr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jc w:val="center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承诺人：</w:t>
      </w:r>
    </w:p>
    <w:p>
      <w:pPr>
        <w:jc w:val="center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 xml:space="preserve">  20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21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年   月   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DD79B7"/>
    <w:rsid w:val="3DDD79B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2021-02-18T06:10:00Z</dcterms:created>
  <dc:creator>夏日香气1420340329</dc:creator>
  <cp:lastModifiedBy>夏日香气1420340329</cp:lastModifiedBy>
  <dcterms:modified xsi:type="dcterms:W3CDTF">2021-02-18T06:15:04Z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